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1741"/>
        <w:tblW w:w="10774" w:type="dxa"/>
        <w:tblLook w:val="04A0" w:firstRow="1" w:lastRow="0" w:firstColumn="1" w:lastColumn="0" w:noHBand="0" w:noVBand="1"/>
      </w:tblPr>
      <w:tblGrid>
        <w:gridCol w:w="3794"/>
        <w:gridCol w:w="6980"/>
      </w:tblGrid>
      <w:tr w:rsidR="00A265E3" w:rsidTr="007205BC">
        <w:tc>
          <w:tcPr>
            <w:tcW w:w="3794" w:type="dxa"/>
          </w:tcPr>
          <w:p w:rsidR="00A265E3" w:rsidRDefault="00A265E3" w:rsidP="00A265E3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599632EE" wp14:editId="722CB25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40640</wp:posOffset>
                  </wp:positionV>
                  <wp:extent cx="704850" cy="75247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90" b="34965"/>
                          <a:stretch/>
                        </pic:blipFill>
                        <pic:spPr bwMode="auto"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Name: </w:t>
            </w:r>
          </w:p>
          <w:p w:rsidR="00A265E3" w:rsidRDefault="00A265E3" w:rsidP="007205BC">
            <w:pPr>
              <w:rPr>
                <w:noProof/>
                <w:lang w:eastAsia="en-GB"/>
              </w:rPr>
            </w:pPr>
          </w:p>
        </w:tc>
        <w:tc>
          <w:tcPr>
            <w:tcW w:w="6980" w:type="dxa"/>
          </w:tcPr>
          <w:p w:rsidR="00A265E3" w:rsidRDefault="00A265E3" w:rsidP="007205B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</w:tr>
      <w:tr w:rsidR="0074081B" w:rsidTr="007205BC">
        <w:tc>
          <w:tcPr>
            <w:tcW w:w="3794" w:type="dxa"/>
          </w:tcPr>
          <w:p w:rsidR="0074081B" w:rsidRDefault="007205BC" w:rsidP="007205B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33C8C06A" wp14:editId="378A5F0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-4445</wp:posOffset>
                  </wp:positionV>
                  <wp:extent cx="7048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16" y="21016"/>
                      <wp:lineTo x="21016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251"/>
                          <a:stretch/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081B">
              <w:rPr>
                <w:rFonts w:ascii="Comic Sans MS" w:hAnsi="Comic Sans MS"/>
                <w:b/>
                <w:sz w:val="28"/>
                <w:szCs w:val="28"/>
                <w:u w:val="single"/>
              </w:rPr>
              <w:t xml:space="preserve">Date: </w:t>
            </w:r>
          </w:p>
          <w:p w:rsidR="0074081B" w:rsidRDefault="0074081B" w:rsidP="007205B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  <w:p w:rsidR="0074081B" w:rsidRDefault="0074081B" w:rsidP="007205B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  <w:tc>
          <w:tcPr>
            <w:tcW w:w="6980" w:type="dxa"/>
          </w:tcPr>
          <w:p w:rsidR="0074081B" w:rsidRDefault="0074081B" w:rsidP="007205BC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</w:p>
        </w:tc>
      </w:tr>
    </w:tbl>
    <w:p w:rsidR="007205BC" w:rsidRDefault="007205BC" w:rsidP="0074081B">
      <w:pPr>
        <w:ind w:left="-851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504D643E" wp14:editId="440B6F25">
            <wp:simplePos x="0" y="0"/>
            <wp:positionH relativeFrom="column">
              <wp:posOffset>-541655</wp:posOffset>
            </wp:positionH>
            <wp:positionV relativeFrom="paragraph">
              <wp:posOffset>132715</wp:posOffset>
            </wp:positionV>
            <wp:extent cx="1866265" cy="733425"/>
            <wp:effectExtent l="0" t="0" r="635" b="9525"/>
            <wp:wrapTight wrapText="bothSides">
              <wp:wrapPolygon edited="0">
                <wp:start x="0" y="0"/>
                <wp:lineTo x="0" y="21319"/>
                <wp:lineTo x="21387" y="21319"/>
                <wp:lineTo x="21387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b="46528"/>
                    <a:stretch/>
                  </pic:blipFill>
                  <pic:spPr bwMode="auto">
                    <a:xfrm>
                      <a:off x="0" y="0"/>
                      <a:ext cx="186626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81B" w:rsidRDefault="0074081B" w:rsidP="0074081B">
      <w:pPr>
        <w:ind w:left="-851"/>
        <w:rPr>
          <w:rFonts w:ascii="Comic Sans MS" w:hAnsi="Comic Sans MS"/>
          <w:b/>
          <w:sz w:val="28"/>
          <w:szCs w:val="28"/>
          <w:u w:val="single"/>
        </w:rPr>
      </w:pPr>
      <w:r w:rsidRPr="0074081B">
        <w:rPr>
          <w:rFonts w:ascii="Comic Sans MS" w:hAnsi="Comic Sans MS"/>
          <w:b/>
          <w:sz w:val="28"/>
          <w:szCs w:val="28"/>
          <w:u w:val="single"/>
        </w:rPr>
        <w:t>My Community and Me</w:t>
      </w:r>
      <w:r w:rsidR="00450BBF">
        <w:rPr>
          <w:rFonts w:ascii="Comic Sans MS" w:hAnsi="Comic Sans MS"/>
          <w:b/>
          <w:sz w:val="28"/>
          <w:szCs w:val="28"/>
          <w:u w:val="single"/>
        </w:rPr>
        <w:t xml:space="preserve"> – </w:t>
      </w:r>
      <w:r w:rsidR="006F68EE">
        <w:rPr>
          <w:rFonts w:ascii="Comic Sans MS" w:hAnsi="Comic Sans MS"/>
          <w:b/>
          <w:sz w:val="28"/>
          <w:szCs w:val="28"/>
          <w:u w:val="single"/>
        </w:rPr>
        <w:t>Hobbies Survey</w:t>
      </w:r>
      <w:r w:rsidR="006C010C">
        <w:rPr>
          <w:rFonts w:ascii="Comic Sans MS" w:hAnsi="Comic Sans MS"/>
          <w:b/>
          <w:sz w:val="28"/>
          <w:szCs w:val="28"/>
          <w:u w:val="single"/>
        </w:rPr>
        <w:t xml:space="preserve"> </w:t>
      </w:r>
    </w:p>
    <w:p w:rsidR="00AC6FC6" w:rsidRDefault="00AC6FC6" w:rsidP="00AC6FC6">
      <w:pPr>
        <w:spacing w:after="0"/>
        <w:ind w:left="-851"/>
        <w:rPr>
          <w:rFonts w:ascii="Comic Sans MS" w:hAnsi="Comic Sans MS"/>
          <w:b/>
          <w:sz w:val="28"/>
          <w:szCs w:val="28"/>
          <w:u w:val="single"/>
        </w:rPr>
      </w:pPr>
    </w:p>
    <w:p w:rsidR="0060180E" w:rsidRDefault="0060180E" w:rsidP="0074081B">
      <w:pPr>
        <w:ind w:left="-851"/>
        <w:rPr>
          <w:rFonts w:ascii="Comic Sans MS" w:hAnsi="Comic Sans MS"/>
          <w:b/>
          <w:sz w:val="28"/>
          <w:szCs w:val="28"/>
          <w:u w:val="single"/>
        </w:rPr>
      </w:pPr>
    </w:p>
    <w:p w:rsidR="00A265E3" w:rsidRDefault="00A265E3" w:rsidP="0074081B">
      <w:pPr>
        <w:ind w:left="-851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037BDC90" wp14:editId="41C93AE8">
            <wp:simplePos x="0" y="0"/>
            <wp:positionH relativeFrom="column">
              <wp:posOffset>171450</wp:posOffset>
            </wp:positionH>
            <wp:positionV relativeFrom="paragraph">
              <wp:posOffset>149860</wp:posOffset>
            </wp:positionV>
            <wp:extent cx="732790" cy="7239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17" b="47586"/>
                    <a:stretch/>
                  </pic:blipFill>
                  <pic:spPr bwMode="auto">
                    <a:xfrm>
                      <a:off x="0" y="0"/>
                      <a:ext cx="73279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4F919379" wp14:editId="1ED35A42">
            <wp:simplePos x="0" y="0"/>
            <wp:positionH relativeFrom="column">
              <wp:posOffset>-628015</wp:posOffset>
            </wp:positionH>
            <wp:positionV relativeFrom="paragraph">
              <wp:posOffset>227965</wp:posOffset>
            </wp:positionV>
            <wp:extent cx="752475" cy="72390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22"/>
                    <a:stretch/>
                  </pic:blipFill>
                  <pic:spPr bwMode="auto">
                    <a:xfrm>
                      <a:off x="0" y="0"/>
                      <a:ext cx="7524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1CD" w:rsidRDefault="006F68EE" w:rsidP="0074081B">
      <w:pPr>
        <w:ind w:left="-851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What hobbies do you like? </w:t>
      </w:r>
    </w:p>
    <w:tbl>
      <w:tblPr>
        <w:tblStyle w:val="TableGrid"/>
        <w:tblW w:w="10882" w:type="dxa"/>
        <w:tblInd w:w="-851" w:type="dxa"/>
        <w:tblLook w:val="04A0" w:firstRow="1" w:lastRow="0" w:firstColumn="1" w:lastColumn="0" w:noHBand="0" w:noVBand="1"/>
      </w:tblPr>
      <w:tblGrid>
        <w:gridCol w:w="4621"/>
        <w:gridCol w:w="6261"/>
      </w:tblGrid>
      <w:tr w:rsidR="006F68EE" w:rsidTr="006F68EE">
        <w:tc>
          <w:tcPr>
            <w:tcW w:w="4621" w:type="dxa"/>
          </w:tcPr>
          <w:p w:rsidR="006F68EE" w:rsidRPr="006F68EE" w:rsidRDefault="0060180E" w:rsidP="0074081B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2ABC6209" wp14:editId="1809B835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4445</wp:posOffset>
                  </wp:positionV>
                  <wp:extent cx="752475" cy="723900"/>
                  <wp:effectExtent l="0" t="0" r="952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22"/>
                          <a:stretch/>
                        </pic:blipFill>
                        <pic:spPr bwMode="auto"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68EE" w:rsidRPr="006F68EE">
              <w:rPr>
                <w:rFonts w:ascii="Comic Sans MS" w:hAnsi="Comic Sans MS"/>
                <w:b/>
                <w:sz w:val="28"/>
                <w:szCs w:val="28"/>
              </w:rPr>
              <w:t>Hobby</w:t>
            </w:r>
            <w:r w:rsidR="001345D7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261" w:type="dxa"/>
          </w:tcPr>
          <w:p w:rsidR="006F68EE" w:rsidRPr="006F68EE" w:rsidRDefault="0060180E" w:rsidP="0074081B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331F9BE3" wp14:editId="5EAC323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4445</wp:posOffset>
                  </wp:positionV>
                  <wp:extent cx="1562100" cy="8096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61" b="40972"/>
                          <a:stretch/>
                        </pic:blipFill>
                        <pic:spPr bwMode="auto">
                          <a:xfrm>
                            <a:off x="0" y="0"/>
                            <a:ext cx="15621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68EE" w:rsidRPr="006F68EE">
              <w:rPr>
                <w:rFonts w:ascii="Comic Sans MS" w:hAnsi="Comic Sans MS"/>
                <w:b/>
                <w:sz w:val="28"/>
                <w:szCs w:val="28"/>
              </w:rPr>
              <w:t xml:space="preserve">Who likes this? </w:t>
            </w:r>
          </w:p>
        </w:tc>
      </w:tr>
      <w:tr w:rsidR="006F68EE" w:rsidTr="006F68EE">
        <w:tc>
          <w:tcPr>
            <w:tcW w:w="4621" w:type="dxa"/>
          </w:tcPr>
          <w:p w:rsidR="006F68EE" w:rsidRPr="006F68EE" w:rsidRDefault="00005E45" w:rsidP="0074081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597D01AC" wp14:editId="2BB6122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28575</wp:posOffset>
                  </wp:positionV>
                  <wp:extent cx="1751965" cy="723900"/>
                  <wp:effectExtent l="0" t="0" r="63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22"/>
                          <a:stretch/>
                        </pic:blipFill>
                        <pic:spPr bwMode="auto">
                          <a:xfrm>
                            <a:off x="0" y="0"/>
                            <a:ext cx="175196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68EE" w:rsidRPr="006F68EE">
              <w:rPr>
                <w:rFonts w:ascii="Comic Sans MS" w:hAnsi="Comic Sans MS"/>
                <w:sz w:val="28"/>
                <w:szCs w:val="28"/>
              </w:rPr>
              <w:t>Word search</w:t>
            </w:r>
            <w:r w:rsidR="0060180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6261" w:type="dxa"/>
          </w:tcPr>
          <w:p w:rsidR="006F68EE" w:rsidRPr="006F68EE" w:rsidRDefault="006F68EE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F68EE" w:rsidTr="006F68EE">
        <w:tc>
          <w:tcPr>
            <w:tcW w:w="4621" w:type="dxa"/>
          </w:tcPr>
          <w:p w:rsidR="006F68EE" w:rsidRPr="006F68EE" w:rsidRDefault="00005E45" w:rsidP="0074081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188C0806" wp14:editId="4F1C913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28575</wp:posOffset>
                  </wp:positionV>
                  <wp:extent cx="752475" cy="723900"/>
                  <wp:effectExtent l="0" t="0" r="952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5" r="12727" b="47222"/>
                          <a:stretch/>
                        </pic:blipFill>
                        <pic:spPr bwMode="auto"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68EE">
              <w:rPr>
                <w:rFonts w:ascii="Comic Sans MS" w:hAnsi="Comic Sans MS"/>
                <w:sz w:val="28"/>
                <w:szCs w:val="28"/>
              </w:rPr>
              <w:t>Colouring</w:t>
            </w:r>
            <w:r w:rsidR="0060180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6261" w:type="dxa"/>
          </w:tcPr>
          <w:p w:rsidR="006F68EE" w:rsidRPr="006F68EE" w:rsidRDefault="006F68EE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F68EE" w:rsidTr="006F68EE">
        <w:tc>
          <w:tcPr>
            <w:tcW w:w="4621" w:type="dxa"/>
          </w:tcPr>
          <w:p w:rsidR="006F68EE" w:rsidRPr="006F68EE" w:rsidRDefault="003D4C17" w:rsidP="0074081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6AE585E7" wp14:editId="024ECF94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38100</wp:posOffset>
                  </wp:positionV>
                  <wp:extent cx="876300" cy="714375"/>
                  <wp:effectExtent l="0" t="0" r="0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7"/>
                          <a:stretch/>
                        </pic:blipFill>
                        <pic:spPr bwMode="auto">
                          <a:xfrm>
                            <a:off x="0" y="0"/>
                            <a:ext cx="87630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B50">
              <w:rPr>
                <w:rFonts w:ascii="Comic Sans MS" w:hAnsi="Comic Sans MS"/>
                <w:sz w:val="28"/>
                <w:szCs w:val="28"/>
              </w:rPr>
              <w:t>Knitting</w:t>
            </w:r>
            <w:r w:rsidR="0060180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6261" w:type="dxa"/>
          </w:tcPr>
          <w:p w:rsidR="006F68EE" w:rsidRPr="006F68EE" w:rsidRDefault="006F68EE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F68EE" w:rsidTr="006F68EE">
        <w:tc>
          <w:tcPr>
            <w:tcW w:w="4621" w:type="dxa"/>
          </w:tcPr>
          <w:p w:rsidR="006F68EE" w:rsidRPr="006F68EE" w:rsidRDefault="00F73633" w:rsidP="0074081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3A516778" wp14:editId="5FFB40E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60325</wp:posOffset>
                  </wp:positionV>
                  <wp:extent cx="1841500" cy="666750"/>
                  <wp:effectExtent l="0" t="0" r="635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22"/>
                          <a:stretch/>
                        </pic:blipFill>
                        <pic:spPr bwMode="auto">
                          <a:xfrm>
                            <a:off x="0" y="0"/>
                            <a:ext cx="18415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B50">
              <w:rPr>
                <w:rFonts w:ascii="Comic Sans MS" w:hAnsi="Comic Sans MS"/>
                <w:sz w:val="28"/>
                <w:szCs w:val="28"/>
              </w:rPr>
              <w:t>Creative writing</w:t>
            </w:r>
            <w:r w:rsidR="0060180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6261" w:type="dxa"/>
          </w:tcPr>
          <w:p w:rsidR="006F68EE" w:rsidRPr="006F68EE" w:rsidRDefault="006F68EE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F68EE" w:rsidTr="006F68EE">
        <w:tc>
          <w:tcPr>
            <w:tcW w:w="4621" w:type="dxa"/>
          </w:tcPr>
          <w:p w:rsidR="006F68EE" w:rsidRPr="006F68EE" w:rsidRDefault="00F73633" w:rsidP="0074081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95456" behindDoc="0" locked="0" layoutInCell="1" allowOverlap="1" wp14:anchorId="357F3C0C" wp14:editId="6D2F604A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38100</wp:posOffset>
                  </wp:positionV>
                  <wp:extent cx="762000" cy="74295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 b="46207"/>
                          <a:stretch/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5D7">
              <w:rPr>
                <w:rFonts w:ascii="Comic Sans MS" w:hAnsi="Comic Sans MS"/>
                <w:sz w:val="28"/>
                <w:szCs w:val="28"/>
              </w:rPr>
              <w:t>Cooking</w:t>
            </w:r>
            <w:r w:rsidR="0060180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6261" w:type="dxa"/>
          </w:tcPr>
          <w:p w:rsidR="006F68EE" w:rsidRPr="006F68EE" w:rsidRDefault="006F68EE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F68EE" w:rsidTr="006F68EE">
        <w:tc>
          <w:tcPr>
            <w:tcW w:w="4621" w:type="dxa"/>
          </w:tcPr>
          <w:p w:rsidR="006F68EE" w:rsidRPr="006F68EE" w:rsidRDefault="00F73633" w:rsidP="0074081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3314F7CF" wp14:editId="46739E7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28575</wp:posOffset>
                  </wp:positionV>
                  <wp:extent cx="781050" cy="7239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2" r="25883" b="47222"/>
                          <a:stretch/>
                        </pic:blipFill>
                        <pic:spPr bwMode="auto"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5D7">
              <w:rPr>
                <w:rFonts w:ascii="Comic Sans MS" w:hAnsi="Comic Sans MS"/>
                <w:sz w:val="28"/>
                <w:szCs w:val="28"/>
              </w:rPr>
              <w:t>Hama beads</w:t>
            </w:r>
            <w:r w:rsidR="0060180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6261" w:type="dxa"/>
          </w:tcPr>
          <w:p w:rsidR="006F68EE" w:rsidRPr="006F68EE" w:rsidRDefault="006F68EE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6F68EE" w:rsidTr="006F68EE">
        <w:tc>
          <w:tcPr>
            <w:tcW w:w="4621" w:type="dxa"/>
          </w:tcPr>
          <w:p w:rsidR="00912799" w:rsidRDefault="00912799" w:rsidP="007408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320BF0EA" wp14:editId="0F2616BB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50800</wp:posOffset>
                  </wp:positionV>
                  <wp:extent cx="742950" cy="752475"/>
                  <wp:effectExtent l="0" t="0" r="0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0" r="24161" b="45139"/>
                          <a:stretch/>
                        </pic:blipFill>
                        <pic:spPr bwMode="auto"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5D7">
              <w:rPr>
                <w:rFonts w:ascii="Comic Sans MS" w:hAnsi="Comic Sans MS"/>
                <w:sz w:val="28"/>
                <w:szCs w:val="28"/>
              </w:rPr>
              <w:t>Photography</w:t>
            </w:r>
            <w:r w:rsidR="0060180E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60180E">
              <w:rPr>
                <w:noProof/>
                <w:lang w:eastAsia="en-GB"/>
              </w:rPr>
              <w:t xml:space="preserve"> </w:t>
            </w:r>
          </w:p>
          <w:p w:rsidR="00912799" w:rsidRDefault="00912799" w:rsidP="0074081B">
            <w:pPr>
              <w:rPr>
                <w:noProof/>
                <w:lang w:eastAsia="en-GB"/>
              </w:rPr>
            </w:pPr>
          </w:p>
          <w:p w:rsidR="00912799" w:rsidRDefault="00912799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2799" w:rsidRDefault="00912799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12799" w:rsidRDefault="00912799" w:rsidP="0074081B">
            <w:pPr>
              <w:rPr>
                <w:rFonts w:ascii="Comic Sans MS" w:hAnsi="Comic Sans MS"/>
                <w:sz w:val="28"/>
                <w:szCs w:val="28"/>
              </w:rPr>
            </w:pPr>
            <w:r w:rsidRPr="00912799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696FCB44" wp14:editId="00D5D9BB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-5715</wp:posOffset>
                  </wp:positionV>
                  <wp:extent cx="495300" cy="74295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17" r="33117" b="45833"/>
                          <a:stretch/>
                        </pic:blipFill>
                        <pic:spPr bwMode="auto">
                          <a:xfrm>
                            <a:off x="0" y="0"/>
                            <a:ext cx="4953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68EE" w:rsidRPr="006F68EE" w:rsidRDefault="00912799" w:rsidP="0074081B">
            <w:pPr>
              <w:rPr>
                <w:rFonts w:ascii="Comic Sans MS" w:hAnsi="Comic Sans MS"/>
                <w:sz w:val="28"/>
                <w:szCs w:val="28"/>
              </w:rPr>
            </w:pPr>
            <w:r w:rsidRPr="00912799">
              <w:rPr>
                <w:rFonts w:ascii="Comic Sans MS" w:hAnsi="Comic Sans MS"/>
                <w:sz w:val="28"/>
                <w:szCs w:val="28"/>
              </w:rPr>
              <w:t xml:space="preserve">Do you have a mobile phone </w:t>
            </w:r>
            <w:r w:rsidR="00793284">
              <w:rPr>
                <w:rFonts w:ascii="Comic Sans MS" w:hAnsi="Comic Sans MS"/>
                <w:sz w:val="28"/>
                <w:szCs w:val="28"/>
              </w:rPr>
              <w:t xml:space="preserve">or tablet </w:t>
            </w:r>
            <w:r w:rsidRPr="00912799">
              <w:rPr>
                <w:rFonts w:ascii="Comic Sans MS" w:hAnsi="Comic Sans MS"/>
                <w:sz w:val="28"/>
                <w:szCs w:val="28"/>
              </w:rPr>
              <w:t>with a camera?</w:t>
            </w:r>
          </w:p>
        </w:tc>
        <w:tc>
          <w:tcPr>
            <w:tcW w:w="6261" w:type="dxa"/>
          </w:tcPr>
          <w:p w:rsidR="006F68EE" w:rsidRPr="006F68EE" w:rsidRDefault="006F68EE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1345D7" w:rsidTr="006F68EE">
        <w:tc>
          <w:tcPr>
            <w:tcW w:w="4621" w:type="dxa"/>
          </w:tcPr>
          <w:p w:rsidR="001345D7" w:rsidRDefault="0081146E" w:rsidP="0074081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9552" behindDoc="0" locked="0" layoutInCell="1" allowOverlap="1" wp14:anchorId="522C6CA3" wp14:editId="0D509C3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28575</wp:posOffset>
                  </wp:positionV>
                  <wp:extent cx="676275" cy="695325"/>
                  <wp:effectExtent l="0" t="0" r="9525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8" r="22314" b="49306"/>
                          <a:stretch/>
                        </pic:blipFill>
                        <pic:spPr bwMode="auto">
                          <a:xfrm>
                            <a:off x="0" y="0"/>
                            <a:ext cx="67627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5D7">
              <w:rPr>
                <w:rFonts w:ascii="Comic Sans MS" w:hAnsi="Comic Sans MS"/>
                <w:sz w:val="28"/>
                <w:szCs w:val="28"/>
              </w:rPr>
              <w:t>Gardening</w:t>
            </w:r>
            <w:r w:rsidR="0060180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6261" w:type="dxa"/>
          </w:tcPr>
          <w:p w:rsidR="001345D7" w:rsidRPr="006F68EE" w:rsidRDefault="001345D7" w:rsidP="0074081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F68EE" w:rsidRDefault="006F68EE" w:rsidP="0074081B">
      <w:pPr>
        <w:ind w:left="-851"/>
        <w:rPr>
          <w:rFonts w:ascii="Comic Sans MS" w:hAnsi="Comic Sans MS"/>
          <w:b/>
          <w:sz w:val="28"/>
          <w:szCs w:val="28"/>
          <w:u w:val="single"/>
        </w:rPr>
      </w:pPr>
    </w:p>
    <w:p w:rsidR="006F68EE" w:rsidRDefault="00793284" w:rsidP="0074081B">
      <w:pPr>
        <w:ind w:left="-851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3810</wp:posOffset>
            </wp:positionV>
            <wp:extent cx="704850" cy="552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1" b="42254"/>
                    <a:stretch/>
                  </pic:blipFill>
                  <pic:spPr bwMode="auto">
                    <a:xfrm>
                      <a:off x="0" y="0"/>
                      <a:ext cx="7048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284">
        <w:rPr>
          <w:rFonts w:ascii="Comic Sans MS" w:hAnsi="Comic Sans MS"/>
          <w:b/>
          <w:color w:val="FF0000"/>
          <w:sz w:val="40"/>
          <w:szCs w:val="40"/>
          <w:u w:val="single"/>
        </w:rPr>
        <w:t xml:space="preserve">Email a copy of your completed sheet to: </w:t>
      </w:r>
      <w:hyperlink r:id="rId24" w:history="1">
        <w:r w:rsidRPr="00793284">
          <w:rPr>
            <w:rStyle w:val="Hyperlink"/>
            <w:rFonts w:ascii="Comic Sans MS" w:hAnsi="Comic Sans MS"/>
            <w:color w:val="FF0000"/>
            <w:sz w:val="40"/>
            <w:szCs w:val="40"/>
          </w:rPr>
          <w:t>Jennyb@sharecommunity.org.uk</w:t>
        </w:r>
      </w:hyperlink>
      <w:r w:rsidRPr="00793284">
        <w:rPr>
          <w:rFonts w:ascii="Comic Sans MS" w:hAnsi="Comic Sans MS"/>
          <w:color w:val="FF0000"/>
          <w:sz w:val="40"/>
          <w:szCs w:val="40"/>
          <w:u w:val="single"/>
        </w:rPr>
        <w:t xml:space="preserve"> </w:t>
      </w:r>
      <w:r w:rsidRPr="00793284">
        <w:rPr>
          <w:rFonts w:ascii="Comic Sans MS" w:hAnsi="Comic Sans MS"/>
          <w:b/>
          <w:color w:val="FF0000"/>
          <w:sz w:val="40"/>
          <w:szCs w:val="40"/>
          <w:u w:val="single"/>
        </w:rPr>
        <w:t xml:space="preserve">  </w:t>
      </w:r>
      <w:bookmarkStart w:id="0" w:name="_GoBack"/>
      <w:bookmarkEnd w:id="0"/>
    </w:p>
    <w:sectPr w:rsidR="006F68EE" w:rsidSect="00C704E6">
      <w:headerReference w:type="default" r:id="rId25"/>
      <w:footerReference w:type="default" r:id="rId26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5E3" w:rsidRDefault="00A265E3" w:rsidP="00A61045">
      <w:pPr>
        <w:spacing w:after="0" w:line="240" w:lineRule="auto"/>
      </w:pPr>
      <w:r>
        <w:separator/>
      </w:r>
    </w:p>
  </w:endnote>
  <w:endnote w:type="continuationSeparator" w:id="0">
    <w:p w:rsidR="00A265E3" w:rsidRDefault="00A265E3" w:rsidP="00A61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E3" w:rsidRDefault="00A265E3">
    <w:pPr>
      <w:pStyle w:val="Footer"/>
    </w:pPr>
    <w:r>
      <w:rPr>
        <w:noProof/>
        <w:lang w:eastAsia="en-GB"/>
      </w:rPr>
      <w:drawing>
        <wp:inline distT="0" distB="0" distL="0" distR="0" wp14:anchorId="2205B27B" wp14:editId="4F9CEB7B">
          <wp:extent cx="5731510" cy="762247"/>
          <wp:effectExtent l="0" t="0" r="2540" b="0"/>
          <wp:docPr id="17" name="Picture 17" descr="X:\My Community and Me - new project\Teaching Plan\2020\Coronavirus Home Tasks\Guidelines and templates\produced by Share and widg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My Community and Me - new project\Teaching Plan\2020\Coronavirus Home Tasks\Guidelines and templates\produced by Share and widg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62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5E3" w:rsidRDefault="00A265E3" w:rsidP="00A61045">
      <w:pPr>
        <w:spacing w:after="0" w:line="240" w:lineRule="auto"/>
      </w:pPr>
      <w:r>
        <w:separator/>
      </w:r>
    </w:p>
  </w:footnote>
  <w:footnote w:type="continuationSeparator" w:id="0">
    <w:p w:rsidR="00A265E3" w:rsidRDefault="00A265E3" w:rsidP="00A61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E3" w:rsidRDefault="00A265E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CACE363" wp14:editId="7F9C1605">
          <wp:simplePos x="0" y="0"/>
          <wp:positionH relativeFrom="column">
            <wp:posOffset>3994785</wp:posOffset>
          </wp:positionH>
          <wp:positionV relativeFrom="paragraph">
            <wp:posOffset>-215265</wp:posOffset>
          </wp:positionV>
          <wp:extent cx="2503170" cy="664845"/>
          <wp:effectExtent l="0" t="0" r="0" b="1905"/>
          <wp:wrapTight wrapText="bothSides">
            <wp:wrapPolygon edited="0">
              <wp:start x="0" y="0"/>
              <wp:lineTo x="0" y="21043"/>
              <wp:lineTo x="21370" y="21043"/>
              <wp:lineTo x="2137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re_Logo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317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65E3" w:rsidRDefault="00A265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F0F22"/>
    <w:multiLevelType w:val="hybridMultilevel"/>
    <w:tmpl w:val="562A0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56F46"/>
    <w:multiLevelType w:val="hybridMultilevel"/>
    <w:tmpl w:val="20301322"/>
    <w:lvl w:ilvl="0" w:tplc="08090001">
      <w:start w:val="1"/>
      <w:numFmt w:val="bullet"/>
      <w:lvlText w:val=""/>
      <w:lvlJc w:val="left"/>
      <w:pPr>
        <w:ind w:left="-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</w:abstractNum>
  <w:abstractNum w:abstractNumId="2">
    <w:nsid w:val="4DA0327F"/>
    <w:multiLevelType w:val="hybridMultilevel"/>
    <w:tmpl w:val="A7444472"/>
    <w:lvl w:ilvl="0" w:tplc="0108CB7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84A"/>
    <w:rsid w:val="00002A9C"/>
    <w:rsid w:val="00005E45"/>
    <w:rsid w:val="00015710"/>
    <w:rsid w:val="00063841"/>
    <w:rsid w:val="00095C07"/>
    <w:rsid w:val="000F1180"/>
    <w:rsid w:val="001345D7"/>
    <w:rsid w:val="001733D9"/>
    <w:rsid w:val="0017536E"/>
    <w:rsid w:val="001F2A1D"/>
    <w:rsid w:val="001F5DD0"/>
    <w:rsid w:val="00284870"/>
    <w:rsid w:val="002F497E"/>
    <w:rsid w:val="00332B2A"/>
    <w:rsid w:val="00386119"/>
    <w:rsid w:val="003A04D8"/>
    <w:rsid w:val="003D11BA"/>
    <w:rsid w:val="003D4C17"/>
    <w:rsid w:val="003E7C88"/>
    <w:rsid w:val="00450BBF"/>
    <w:rsid w:val="0045204A"/>
    <w:rsid w:val="004711CD"/>
    <w:rsid w:val="004725C2"/>
    <w:rsid w:val="004C0830"/>
    <w:rsid w:val="004C30C6"/>
    <w:rsid w:val="004D2997"/>
    <w:rsid w:val="004E7D6F"/>
    <w:rsid w:val="0051778C"/>
    <w:rsid w:val="0054463E"/>
    <w:rsid w:val="005D4D2A"/>
    <w:rsid w:val="0060180E"/>
    <w:rsid w:val="0065331E"/>
    <w:rsid w:val="0066684A"/>
    <w:rsid w:val="00691DDA"/>
    <w:rsid w:val="006B2333"/>
    <w:rsid w:val="006C010C"/>
    <w:rsid w:val="006F68EE"/>
    <w:rsid w:val="006F6D20"/>
    <w:rsid w:val="007205BC"/>
    <w:rsid w:val="0074081B"/>
    <w:rsid w:val="00793284"/>
    <w:rsid w:val="007A247B"/>
    <w:rsid w:val="007C612E"/>
    <w:rsid w:val="0081146E"/>
    <w:rsid w:val="00827603"/>
    <w:rsid w:val="008323FA"/>
    <w:rsid w:val="008579C5"/>
    <w:rsid w:val="00862F15"/>
    <w:rsid w:val="00881CAB"/>
    <w:rsid w:val="008C54F4"/>
    <w:rsid w:val="00906E97"/>
    <w:rsid w:val="00912799"/>
    <w:rsid w:val="0094289A"/>
    <w:rsid w:val="009D217B"/>
    <w:rsid w:val="009F551B"/>
    <w:rsid w:val="00A020B6"/>
    <w:rsid w:val="00A265E3"/>
    <w:rsid w:val="00A61045"/>
    <w:rsid w:val="00AC6FC6"/>
    <w:rsid w:val="00AF0145"/>
    <w:rsid w:val="00B376DB"/>
    <w:rsid w:val="00B41E18"/>
    <w:rsid w:val="00B65B50"/>
    <w:rsid w:val="00BE5FD7"/>
    <w:rsid w:val="00C11952"/>
    <w:rsid w:val="00C34B6B"/>
    <w:rsid w:val="00C704E6"/>
    <w:rsid w:val="00CB27A4"/>
    <w:rsid w:val="00CC7CA5"/>
    <w:rsid w:val="00D57B5D"/>
    <w:rsid w:val="00D922B4"/>
    <w:rsid w:val="00DE55C5"/>
    <w:rsid w:val="00DE75F6"/>
    <w:rsid w:val="00E24E15"/>
    <w:rsid w:val="00E32ECA"/>
    <w:rsid w:val="00E361CE"/>
    <w:rsid w:val="00EA4A59"/>
    <w:rsid w:val="00EC3FCB"/>
    <w:rsid w:val="00ED5C76"/>
    <w:rsid w:val="00EF0157"/>
    <w:rsid w:val="00EF4583"/>
    <w:rsid w:val="00F12838"/>
    <w:rsid w:val="00F13D51"/>
    <w:rsid w:val="00F372EF"/>
    <w:rsid w:val="00F73633"/>
    <w:rsid w:val="00F76D39"/>
    <w:rsid w:val="00FB63C2"/>
    <w:rsid w:val="00FD651E"/>
    <w:rsid w:val="00FE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045"/>
  </w:style>
  <w:style w:type="paragraph" w:styleId="Footer">
    <w:name w:val="footer"/>
    <w:basedOn w:val="Normal"/>
    <w:link w:val="FooterChar"/>
    <w:uiPriority w:val="99"/>
    <w:unhideWhenUsed/>
    <w:rsid w:val="00A61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045"/>
  </w:style>
  <w:style w:type="paragraph" w:styleId="BalloonText">
    <w:name w:val="Balloon Text"/>
    <w:basedOn w:val="Normal"/>
    <w:link w:val="BalloonTextChar"/>
    <w:uiPriority w:val="99"/>
    <w:semiHidden/>
    <w:unhideWhenUsed/>
    <w:rsid w:val="00A6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0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778C"/>
    <w:pPr>
      <w:ind w:left="720"/>
      <w:contextualSpacing/>
    </w:pPr>
  </w:style>
  <w:style w:type="table" w:styleId="TableGrid">
    <w:name w:val="Table Grid"/>
    <w:basedOn w:val="TableNormal"/>
    <w:uiPriority w:val="59"/>
    <w:rsid w:val="00CC7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4D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22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045"/>
  </w:style>
  <w:style w:type="paragraph" w:styleId="Footer">
    <w:name w:val="footer"/>
    <w:basedOn w:val="Normal"/>
    <w:link w:val="FooterChar"/>
    <w:uiPriority w:val="99"/>
    <w:unhideWhenUsed/>
    <w:rsid w:val="00A61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045"/>
  </w:style>
  <w:style w:type="paragraph" w:styleId="BalloonText">
    <w:name w:val="Balloon Text"/>
    <w:basedOn w:val="Normal"/>
    <w:link w:val="BalloonTextChar"/>
    <w:uiPriority w:val="99"/>
    <w:semiHidden/>
    <w:unhideWhenUsed/>
    <w:rsid w:val="00A6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0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778C"/>
    <w:pPr>
      <w:ind w:left="720"/>
      <w:contextualSpacing/>
    </w:pPr>
  </w:style>
  <w:style w:type="table" w:styleId="TableGrid">
    <w:name w:val="Table Grid"/>
    <w:basedOn w:val="TableNormal"/>
    <w:uiPriority w:val="59"/>
    <w:rsid w:val="00CC7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4D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22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Jennyb@sharecommunity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135AFA4A.dotm</Template>
  <TotalTime>464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Bourlet</dc:creator>
  <cp:keywords/>
  <dc:description/>
  <cp:lastModifiedBy>Jenny Bourlet</cp:lastModifiedBy>
  <cp:revision>21</cp:revision>
  <dcterms:created xsi:type="dcterms:W3CDTF">2020-04-08T07:33:00Z</dcterms:created>
  <dcterms:modified xsi:type="dcterms:W3CDTF">2020-05-28T14:09:00Z</dcterms:modified>
</cp:coreProperties>
</file>